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9" w:type="dxa"/>
        <w:tblInd w:w="-3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2896"/>
        <w:gridCol w:w="4253"/>
        <w:gridCol w:w="3100"/>
      </w:tblGrid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 w:rsidP="007011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за  2 полугодие (администрацией школы)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27.04.2023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комплексная работа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12.05.2023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Входная контрольная работа «Нумерация чисел в пределах 20»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23.09.2022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Контрольная работа за 1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25.10.2022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1 полугодие ( по тексту администрации)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21.12.2022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3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22.03.2023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2 полугодие ( по тексту администрации)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18.05.2023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Иностранный язык (Английский и немецкий язык)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( аудирование, чтение, письмо)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5.05.2023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по курсу.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28.04.2023</w:t>
            </w:r>
          </w:p>
        </w:tc>
      </w:tr>
      <w:tr w:rsidR="00CB4885" w:rsidRPr="00C27212">
        <w:trPr>
          <w:trHeight w:val="349"/>
        </w:trPr>
        <w:tc>
          <w:tcPr>
            <w:tcW w:w="10249" w:type="dxa"/>
            <w:gridSpan w:val="3"/>
          </w:tcPr>
          <w:p w:rsidR="00CB4885" w:rsidRPr="00C27212" w:rsidRDefault="00CB4885">
            <w:pPr>
              <w:jc w:val="center"/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</w:tr>
      <w:tr w:rsidR="00CB4885" w:rsidRPr="00C27212">
        <w:trPr>
          <w:trHeight w:val="236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Входной диктант.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16.09.2022</w:t>
            </w:r>
          </w:p>
        </w:tc>
      </w:tr>
      <w:tr w:rsidR="00CB4885" w:rsidRPr="00C27212">
        <w:trPr>
          <w:trHeight w:val="236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1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18.10.2022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Итоговый контрольный диктант за 1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16.12.2022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3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10.03.2023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Итоговый контрольный диктант за 2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24.05.2023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Литературное чтение.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за 1 полугодие (администрацией школы).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23.12.2022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за 2 полугодие (администрацией школы).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18.04.2023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комплексная работа.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26.04.2023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Иностранный язык (Английский и немецкий язык)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( аудирование, чтение, письмо)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15.05.2022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Входная контрольная работа  «Сложение и вычитание в пределах 100».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15.09.2022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Контрольная работа за 1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26.10.2022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1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15.12.2022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Контрольная работа за 3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15.03.2023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2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17.05.2023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по курсу.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12.05.2023</w:t>
            </w:r>
          </w:p>
        </w:tc>
      </w:tr>
      <w:tr w:rsidR="00CB4885" w:rsidRPr="00C27212">
        <w:trPr>
          <w:trHeight w:val="293"/>
        </w:trPr>
        <w:tc>
          <w:tcPr>
            <w:tcW w:w="10249" w:type="dxa"/>
            <w:gridSpan w:val="3"/>
          </w:tcPr>
          <w:p w:rsidR="00CB4885" w:rsidRPr="00C27212" w:rsidRDefault="00CB4885">
            <w:pPr>
              <w:jc w:val="center"/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B4885" w:rsidRPr="00C27212">
        <w:trPr>
          <w:trHeight w:val="293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20.09.2022</w:t>
            </w:r>
          </w:p>
        </w:tc>
      </w:tr>
      <w:tr w:rsidR="00CB4885" w:rsidRPr="00C27212">
        <w:trPr>
          <w:trHeight w:val="293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1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27.09.2021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Итоговый контрольный диктант за 1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15.12.2022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3 четверть.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10.03.2023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Итоговый контрольный диктант за 2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24.05..2023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за 1 полугодие (администрацией школы).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23.12.2022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за 2 полугодие (администрацией школы).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28.04.2023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 xml:space="preserve">Иностранный язык </w:t>
            </w:r>
          </w:p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(Английский и немецкий )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( аудирование, чтение, письмо)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5.05.2023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Входная контрольная работа  «Числа от 100 до 1000».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  <w:r w:rsidRPr="00C27212">
              <w:rPr>
                <w:rFonts w:ascii="Times New Roman" w:hAnsi="Times New Roman"/>
                <w:sz w:val="28"/>
                <w:szCs w:val="28"/>
              </w:rPr>
              <w:t>.</w:t>
            </w:r>
            <w:r w:rsidRPr="00C27212">
              <w:rPr>
                <w:rFonts w:ascii="Times New Roman" w:hAnsi="Times New Roman"/>
                <w:sz w:val="28"/>
                <w:szCs w:val="28"/>
                <w:lang w:val="en-US"/>
              </w:rPr>
              <w:t>09</w:t>
            </w:r>
            <w:r w:rsidRPr="00C27212">
              <w:rPr>
                <w:rFonts w:ascii="Times New Roman" w:hAnsi="Times New Roman"/>
                <w:sz w:val="28"/>
                <w:szCs w:val="28"/>
              </w:rPr>
              <w:t>.</w:t>
            </w:r>
            <w:r w:rsidRPr="00C27212">
              <w:rPr>
                <w:rFonts w:ascii="Times New Roman" w:hAnsi="Times New Roman"/>
                <w:sz w:val="28"/>
                <w:szCs w:val="28"/>
                <w:lang w:val="en-US"/>
              </w:rPr>
              <w:t>202</w:t>
            </w:r>
            <w:r w:rsidRPr="00C272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Контрольная работа за 1 четверть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13.10.2022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1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21.12.2022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Контрольная работа за 3 четверть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03.03.2023</w:t>
            </w:r>
          </w:p>
        </w:tc>
      </w:tr>
      <w:tr w:rsidR="00CB4885" w:rsidRPr="00C27212">
        <w:trPr>
          <w:trHeight w:val="585"/>
        </w:trPr>
        <w:tc>
          <w:tcPr>
            <w:tcW w:w="2896" w:type="dxa"/>
          </w:tcPr>
          <w:p w:rsidR="00CB4885" w:rsidRPr="00C27212" w:rsidRDefault="00CB4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Итоговая контрольная работа за 2 полугодие по тексту администрации.</w:t>
            </w:r>
          </w:p>
        </w:tc>
        <w:tc>
          <w:tcPr>
            <w:tcW w:w="3100" w:type="dxa"/>
          </w:tcPr>
          <w:p w:rsidR="00CB4885" w:rsidRPr="00C27212" w:rsidRDefault="00CB4885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17.05.2023</w:t>
            </w:r>
          </w:p>
        </w:tc>
      </w:tr>
    </w:tbl>
    <w:p w:rsidR="00CB4885" w:rsidRDefault="00CB4885"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общее образование</w:t>
      </w:r>
    </w:p>
    <w:tbl>
      <w:tblPr>
        <w:tblW w:w="10200" w:type="dxa"/>
        <w:tblInd w:w="-3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0A0"/>
      </w:tblPr>
      <w:tblGrid>
        <w:gridCol w:w="2778"/>
        <w:gridCol w:w="2344"/>
        <w:gridCol w:w="2334"/>
        <w:gridCol w:w="2744"/>
      </w:tblGrid>
      <w:tr w:rsidR="00CB4885" w:rsidRPr="00C27212" w:rsidTr="00763088">
        <w:tc>
          <w:tcPr>
            <w:tcW w:w="10200" w:type="dxa"/>
            <w:gridSpan w:val="4"/>
          </w:tcPr>
          <w:p w:rsidR="00CB4885" w:rsidRPr="00C27212" w:rsidRDefault="00CB4885">
            <w:pPr>
              <w:pStyle w:val="a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5 классы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Вид оценочной процедуры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Планируемая дата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CB4885" w:rsidRPr="00C27212" w:rsidTr="00763088">
        <w:tc>
          <w:tcPr>
            <w:tcW w:w="2778" w:type="dxa"/>
            <w:vMerge w:val="restart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Входная контрольная работа.</w:t>
            </w:r>
          </w:p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3-4 неделя сентября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  <w:vMerge/>
          </w:tcPr>
          <w:p w:rsidR="00CB4885" w:rsidRPr="00C27212" w:rsidRDefault="00CB4885"/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навыков устного счета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  <w:vMerge/>
          </w:tcPr>
          <w:p w:rsidR="00CB4885" w:rsidRPr="00C27212" w:rsidRDefault="00CB4885"/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  <w:vMerge w:val="restart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Входной контрольный диктант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2 неделя октября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  <w:vMerge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Итоговый контрольный диктант с грамматическим заданием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3 неделя мая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10.10.2022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14.10.2022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20.10.2022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10200" w:type="dxa"/>
            <w:gridSpan w:val="4"/>
          </w:tcPr>
          <w:p w:rsidR="00CB4885" w:rsidRPr="00C27212" w:rsidRDefault="00CB4885">
            <w:pPr>
              <w:pStyle w:val="a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6 классы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навыков устного счета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15.10.2022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07.10.2022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17.10.2022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10200" w:type="dxa"/>
            <w:gridSpan w:val="4"/>
          </w:tcPr>
          <w:p w:rsidR="00CB4885" w:rsidRPr="00C27212" w:rsidRDefault="00CB4885">
            <w:pPr>
              <w:pStyle w:val="a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7 классы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тестовая работа в рамках внутришкольного контроля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Естественно-научный предмет (предмет по выбору)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14.10.2022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01.10.2022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08.10.2022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10200" w:type="dxa"/>
            <w:gridSpan w:val="4"/>
          </w:tcPr>
          <w:p w:rsidR="00CB4885" w:rsidRPr="00C27212" w:rsidRDefault="00CB4885">
            <w:pPr>
              <w:pStyle w:val="a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8 класс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тестовая работа в рамках внутришкольного контроля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Естественно-научный предмет (предмет по выбору)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19.10.2022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07.10.2022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19.10.2022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Английский язык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17.10.2022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10200" w:type="dxa"/>
            <w:gridSpan w:val="4"/>
          </w:tcPr>
          <w:p w:rsidR="00CB4885" w:rsidRPr="00C27212" w:rsidRDefault="00CB4885">
            <w:pPr>
              <w:pStyle w:val="a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9 класс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Диагностические работы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Ноябрь, январь, апрель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Диагностические работы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Диагностические работы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Ноябрь, февраль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Итоговое собеседование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>
            <w:pPr>
              <w:pStyle w:val="a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b/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Естественно-научный предмет (предмет по выбору)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14.10.2022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06.10.2022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  <w:tr w:rsidR="00CB4885" w:rsidRPr="00C27212" w:rsidTr="00763088">
        <w:tc>
          <w:tcPr>
            <w:tcW w:w="2778" w:type="dxa"/>
          </w:tcPr>
          <w:p w:rsidR="00CB4885" w:rsidRPr="00C27212" w:rsidRDefault="00CB4885" w:rsidP="00811FC7">
            <w:pPr>
              <w:rPr>
                <w:rFonts w:ascii="Times New Roman" w:hAnsi="Times New Roman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2334" w:type="dxa"/>
            <w:tcBorders>
              <w:left w:val="single" w:sz="4" w:space="0" w:color="000001"/>
            </w:tcBorders>
          </w:tcPr>
          <w:p w:rsidR="00CB4885" w:rsidRPr="00C27212" w:rsidRDefault="00CB4885" w:rsidP="00811FC7">
            <w:pPr>
              <w:rPr>
                <w:sz w:val="28"/>
                <w:szCs w:val="28"/>
              </w:rPr>
            </w:pPr>
            <w:r w:rsidRPr="00C27212">
              <w:rPr>
                <w:rFonts w:ascii="Times New Roman" w:hAnsi="Times New Roman"/>
                <w:sz w:val="28"/>
                <w:szCs w:val="28"/>
              </w:rPr>
              <w:t>03.10.2022</w:t>
            </w:r>
          </w:p>
        </w:tc>
        <w:tc>
          <w:tcPr>
            <w:tcW w:w="2744" w:type="dxa"/>
            <w:tcBorders>
              <w:left w:val="single" w:sz="4" w:space="0" w:color="000001"/>
              <w:right w:val="single" w:sz="4" w:space="0" w:color="000001"/>
            </w:tcBorders>
          </w:tcPr>
          <w:p w:rsidR="00CB4885" w:rsidRPr="00C27212" w:rsidRDefault="00CB4885" w:rsidP="00811FC7">
            <w:pPr>
              <w:pStyle w:val="a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27212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Зиброва Л.И.., учителя-предметники</w:t>
            </w:r>
          </w:p>
        </w:tc>
      </w:tr>
    </w:tbl>
    <w:p w:rsidR="00CB4885" w:rsidRDefault="00CB4885">
      <w:pPr>
        <w:rPr>
          <w:rFonts w:ascii="Times New Roman" w:hAnsi="Times New Roman"/>
          <w:sz w:val="28"/>
          <w:szCs w:val="28"/>
        </w:rPr>
      </w:pPr>
    </w:p>
    <w:sectPr w:rsidR="00CB4885" w:rsidSect="00E14F0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F0E"/>
    <w:rsid w:val="00201BDB"/>
    <w:rsid w:val="002B5EB9"/>
    <w:rsid w:val="005171F1"/>
    <w:rsid w:val="007011B9"/>
    <w:rsid w:val="00705033"/>
    <w:rsid w:val="00727134"/>
    <w:rsid w:val="00763088"/>
    <w:rsid w:val="00811FC7"/>
    <w:rsid w:val="00A35770"/>
    <w:rsid w:val="00AF3BC1"/>
    <w:rsid w:val="00B90D5B"/>
    <w:rsid w:val="00C27212"/>
    <w:rsid w:val="00C76907"/>
    <w:rsid w:val="00CB4885"/>
    <w:rsid w:val="00D4072A"/>
    <w:rsid w:val="00DC3B4C"/>
    <w:rsid w:val="00DD50FB"/>
    <w:rsid w:val="00E1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F0E"/>
    <w:pPr>
      <w:spacing w:after="200" w:line="276" w:lineRule="auto"/>
    </w:pPr>
    <w:rPr>
      <w:color w:val="00000A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uiPriority w:val="99"/>
    <w:rsid w:val="00E14F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14F0E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1093"/>
    <w:rPr>
      <w:color w:val="00000A"/>
      <w:lang w:eastAsia="en-US"/>
    </w:rPr>
  </w:style>
  <w:style w:type="paragraph" w:styleId="List">
    <w:name w:val="List"/>
    <w:basedOn w:val="BodyText"/>
    <w:uiPriority w:val="99"/>
    <w:rsid w:val="00E14F0E"/>
    <w:rPr>
      <w:rFonts w:cs="Lucida Sans"/>
    </w:rPr>
  </w:style>
  <w:style w:type="paragraph" w:customStyle="1" w:styleId="1">
    <w:name w:val="Название объекта1"/>
    <w:basedOn w:val="Normal"/>
    <w:uiPriority w:val="99"/>
    <w:rsid w:val="00E14F0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E14F0E"/>
    <w:pPr>
      <w:suppressLineNumbers/>
    </w:pPr>
    <w:rPr>
      <w:rFonts w:cs="Lucida Sans"/>
    </w:rPr>
  </w:style>
  <w:style w:type="paragraph" w:customStyle="1" w:styleId="a0">
    <w:name w:val="Содержимое таблицы"/>
    <w:basedOn w:val="Normal"/>
    <w:uiPriority w:val="99"/>
    <w:rsid w:val="00E14F0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896</Words>
  <Characters>5113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навыка чтения</dc:title>
  <dc:subject/>
  <dc:creator>Учитель</dc:creator>
  <cp:keywords/>
  <dc:description/>
  <cp:lastModifiedBy>User</cp:lastModifiedBy>
  <cp:revision>2</cp:revision>
  <cp:lastPrinted>2022-09-12T10:06:00Z</cp:lastPrinted>
  <dcterms:created xsi:type="dcterms:W3CDTF">2022-09-20T13:39:00Z</dcterms:created>
  <dcterms:modified xsi:type="dcterms:W3CDTF">2022-09-20T13:39:00Z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